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8DD2C" w14:textId="77777777" w:rsidR="00D55D37" w:rsidRDefault="00D55D37" w:rsidP="00D013DC">
      <w:pPr>
        <w:tabs>
          <w:tab w:val="clear" w:pos="5103"/>
          <w:tab w:val="right" w:leader="underscore" w:pos="8789"/>
        </w:tabs>
        <w:spacing w:line="276" w:lineRule="auto"/>
        <w:ind w:firstLine="0"/>
        <w:rPr>
          <w:rFonts w:ascii="Century Gothic" w:hAnsi="Century Gothic"/>
          <w:b/>
        </w:rPr>
      </w:pPr>
    </w:p>
    <w:p w14:paraId="40E9D4C0" w14:textId="77777777" w:rsidR="00BF3F13" w:rsidRDefault="0093283A" w:rsidP="0043799B">
      <w:pPr>
        <w:tabs>
          <w:tab w:val="clear" w:pos="5103"/>
          <w:tab w:val="right" w:leader="underscore" w:pos="9072"/>
        </w:tabs>
        <w:spacing w:line="276" w:lineRule="auto"/>
        <w:ind w:firstLine="0"/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D./Dª </w:t>
      </w:r>
      <w:r w:rsidR="00D013DC">
        <w:rPr>
          <w:rFonts w:ascii="Century Gothic" w:hAnsi="Century Gothic"/>
        </w:rPr>
        <w:tab/>
      </w:r>
      <w:r w:rsidR="00D013DC">
        <w:rPr>
          <w:rFonts w:ascii="Century Gothic" w:hAnsi="Century Gothic"/>
        </w:rPr>
        <w:tab/>
      </w:r>
    </w:p>
    <w:p w14:paraId="65939593" w14:textId="10836CE5" w:rsidR="00BF3F13" w:rsidRDefault="0093283A" w:rsidP="0043799B">
      <w:pPr>
        <w:tabs>
          <w:tab w:val="clear" w:pos="5103"/>
          <w:tab w:val="right" w:leader="underscore" w:pos="9072"/>
        </w:tabs>
        <w:spacing w:line="276" w:lineRule="auto"/>
        <w:ind w:firstLine="0"/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con </w:t>
      </w:r>
      <w:r w:rsidR="00D013DC">
        <w:rPr>
          <w:rFonts w:ascii="Century Gothic" w:hAnsi="Century Gothic"/>
          <w:b/>
        </w:rPr>
        <w:t>D.N.I</w:t>
      </w:r>
      <w:r>
        <w:rPr>
          <w:rFonts w:ascii="Century Gothic" w:hAnsi="Century Gothic"/>
          <w:b/>
        </w:rPr>
        <w:t>. número</w:t>
      </w:r>
      <w:r w:rsidR="00BF3F13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_________________________</w:t>
      </w:r>
      <w:proofErr w:type="gramStart"/>
      <w:r>
        <w:rPr>
          <w:rFonts w:ascii="Century Gothic" w:hAnsi="Century Gothic"/>
        </w:rPr>
        <w:t>_ ,</w:t>
      </w:r>
      <w:proofErr w:type="gramEnd"/>
      <w:r>
        <w:rPr>
          <w:rFonts w:ascii="Century Gothic" w:hAnsi="Century Gothic"/>
        </w:rPr>
        <w:t xml:space="preserve"> </w:t>
      </w:r>
      <w:r w:rsidR="00154432">
        <w:rPr>
          <w:rFonts w:ascii="Century Gothic" w:hAnsi="Century Gothic"/>
        </w:rPr>
        <w:t>estudiante</w:t>
      </w:r>
      <w:r>
        <w:rPr>
          <w:rFonts w:ascii="Century Gothic" w:hAnsi="Century Gothic"/>
        </w:rPr>
        <w:t xml:space="preserve"> de la Escuela de Ingenierías Industriales, presenta su candidatura a Junta de Escuela como representante del Sector C (Estudiantes).</w:t>
      </w:r>
    </w:p>
    <w:p w14:paraId="69DE21B6" w14:textId="77777777" w:rsidR="0093283A" w:rsidRDefault="0093283A" w:rsidP="0043799B">
      <w:pPr>
        <w:tabs>
          <w:tab w:val="clear" w:pos="5103"/>
          <w:tab w:val="right" w:leader="underscore" w:pos="9072"/>
        </w:tabs>
        <w:spacing w:line="276" w:lineRule="auto"/>
        <w:ind w:firstLine="0"/>
        <w:rPr>
          <w:rFonts w:ascii="Century Gothic" w:hAnsi="Century Gothic"/>
        </w:rPr>
      </w:pPr>
    </w:p>
    <w:p w14:paraId="09C01FE2" w14:textId="77777777" w:rsidR="0093283A" w:rsidRDefault="0093283A" w:rsidP="0043799B">
      <w:pPr>
        <w:tabs>
          <w:tab w:val="clear" w:pos="5103"/>
          <w:tab w:val="right" w:leader="underscore" w:pos="9072"/>
        </w:tabs>
        <w:spacing w:line="276" w:lineRule="auto"/>
        <w:ind w:firstLine="0"/>
        <w:rPr>
          <w:rFonts w:ascii="Century Gothic" w:hAnsi="Century Gothic"/>
        </w:rPr>
      </w:pPr>
    </w:p>
    <w:p w14:paraId="2A93CFA2" w14:textId="196A2C9A" w:rsidR="0093283A" w:rsidRDefault="0093283A" w:rsidP="0043799B">
      <w:pPr>
        <w:tabs>
          <w:tab w:val="clear" w:pos="5103"/>
          <w:tab w:val="right" w:leader="underscore" w:pos="9072"/>
        </w:tabs>
        <w:spacing w:line="276" w:lineRule="auto"/>
        <w:ind w:firstLine="0"/>
        <w:rPr>
          <w:rFonts w:ascii="Century Gothic" w:hAnsi="Century Gothic"/>
        </w:rPr>
      </w:pPr>
      <w:r>
        <w:rPr>
          <w:rFonts w:ascii="Century Gothic" w:hAnsi="Century Gothic"/>
        </w:rPr>
        <w:t>Igualmente, desea hacer constar que pertenece a la Asociación___________</w:t>
      </w:r>
    </w:p>
    <w:p w14:paraId="03914BFA" w14:textId="77777777" w:rsidR="0093283A" w:rsidRDefault="0093283A" w:rsidP="0043799B">
      <w:pPr>
        <w:tabs>
          <w:tab w:val="clear" w:pos="5103"/>
          <w:tab w:val="right" w:leader="underscore" w:pos="9072"/>
        </w:tabs>
        <w:spacing w:line="276" w:lineRule="auto"/>
        <w:ind w:firstLine="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 ,</w:t>
      </w:r>
    </w:p>
    <w:p w14:paraId="781C6C4A" w14:textId="77777777" w:rsidR="0093283A" w:rsidRDefault="0093283A" w:rsidP="0043799B">
      <w:pPr>
        <w:tabs>
          <w:tab w:val="clear" w:pos="5103"/>
          <w:tab w:val="right" w:leader="underscore" w:pos="9072"/>
        </w:tabs>
        <w:spacing w:line="276" w:lineRule="auto"/>
        <w:ind w:firstLine="0"/>
        <w:rPr>
          <w:rFonts w:ascii="Century Gothic" w:hAnsi="Century Gothic"/>
        </w:rPr>
      </w:pPr>
      <w:r>
        <w:rPr>
          <w:rFonts w:ascii="Century Gothic" w:hAnsi="Century Gothic"/>
        </w:rPr>
        <w:t xml:space="preserve">Inscrita en el Registro de Asociaciones de la </w:t>
      </w:r>
      <w:proofErr w:type="spellStart"/>
      <w:r>
        <w:rPr>
          <w:rFonts w:ascii="Century Gothic" w:hAnsi="Century Gothic"/>
        </w:rPr>
        <w:t>UEx</w:t>
      </w:r>
      <w:proofErr w:type="spellEnd"/>
      <w:r>
        <w:rPr>
          <w:rFonts w:ascii="Century Gothic" w:hAnsi="Century Gothic"/>
        </w:rPr>
        <w:t>.</w:t>
      </w:r>
    </w:p>
    <w:p w14:paraId="7573551B" w14:textId="77777777" w:rsidR="00D013DC" w:rsidRDefault="00D013DC" w:rsidP="00D013DC">
      <w:pPr>
        <w:tabs>
          <w:tab w:val="clear" w:pos="5103"/>
          <w:tab w:val="right" w:leader="underscore" w:pos="8789"/>
        </w:tabs>
        <w:spacing w:line="276" w:lineRule="auto"/>
        <w:ind w:firstLine="0"/>
        <w:rPr>
          <w:rFonts w:ascii="Century Gothic" w:hAnsi="Century Gothic"/>
          <w:b/>
        </w:rPr>
      </w:pPr>
    </w:p>
    <w:p w14:paraId="6494E152" w14:textId="77777777" w:rsidR="0093283A" w:rsidRDefault="0093283A" w:rsidP="00B61EAB">
      <w:pPr>
        <w:spacing w:line="276" w:lineRule="auto"/>
        <w:ind w:firstLine="0"/>
        <w:rPr>
          <w:rFonts w:ascii="Century Gothic" w:hAnsi="Century Gothic"/>
        </w:rPr>
      </w:pPr>
    </w:p>
    <w:p w14:paraId="3E94F203" w14:textId="75222E00" w:rsidR="00C15CDB" w:rsidRDefault="0093283A" w:rsidP="00B61EAB">
      <w:pPr>
        <w:spacing w:line="276" w:lineRule="auto"/>
        <w:ind w:firstLine="0"/>
        <w:rPr>
          <w:rFonts w:ascii="Century Gothic" w:hAnsi="Century Gothic"/>
        </w:rPr>
      </w:pPr>
      <w:r>
        <w:rPr>
          <w:rFonts w:ascii="Century Gothic" w:hAnsi="Century Gothic"/>
        </w:rPr>
        <w:t xml:space="preserve">En Badajoz, a ________ de </w:t>
      </w:r>
      <w:r w:rsidR="00900C63">
        <w:rPr>
          <w:rFonts w:ascii="Century Gothic" w:hAnsi="Century Gothic"/>
        </w:rPr>
        <w:t>__________</w:t>
      </w:r>
      <w:r w:rsidR="00154432">
        <w:rPr>
          <w:rFonts w:ascii="Century Gothic" w:hAnsi="Century Gothic"/>
        </w:rPr>
        <w:t>__</w:t>
      </w:r>
      <w:r w:rsidR="00900C63">
        <w:rPr>
          <w:rFonts w:ascii="Century Gothic" w:hAnsi="Century Gothic"/>
        </w:rPr>
        <w:t>________</w:t>
      </w:r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de</w:t>
      </w:r>
      <w:proofErr w:type="spellEnd"/>
      <w:r>
        <w:rPr>
          <w:rFonts w:ascii="Century Gothic" w:hAnsi="Century Gothic"/>
        </w:rPr>
        <w:t xml:space="preserve"> 20</w:t>
      </w:r>
      <w:r w:rsidR="00300ADC">
        <w:rPr>
          <w:rFonts w:ascii="Century Gothic" w:hAnsi="Century Gothic"/>
        </w:rPr>
        <w:t>2</w:t>
      </w:r>
      <w:r w:rsidR="00970F6F">
        <w:rPr>
          <w:rFonts w:ascii="Century Gothic" w:hAnsi="Century Gothic"/>
        </w:rPr>
        <w:t>2</w:t>
      </w:r>
    </w:p>
    <w:p w14:paraId="73153427" w14:textId="77777777" w:rsidR="00D55D37" w:rsidRDefault="00C15CDB" w:rsidP="00B61EAB">
      <w:pPr>
        <w:spacing w:line="276" w:lineRule="auto"/>
        <w:ind w:firstLine="0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0F7EBEEC" w14:textId="77777777" w:rsidR="00D55D37" w:rsidRDefault="00D55D37" w:rsidP="00B61EAB">
      <w:pPr>
        <w:spacing w:line="276" w:lineRule="auto"/>
        <w:ind w:firstLine="0"/>
        <w:rPr>
          <w:rFonts w:ascii="Century Gothic" w:hAnsi="Century Gothic"/>
        </w:rPr>
      </w:pPr>
    </w:p>
    <w:p w14:paraId="0C6F15DD" w14:textId="77777777" w:rsidR="00D55D37" w:rsidRDefault="00D55D37" w:rsidP="00B61EAB">
      <w:pPr>
        <w:spacing w:line="276" w:lineRule="auto"/>
        <w:ind w:firstLine="0"/>
        <w:rPr>
          <w:rFonts w:ascii="Century Gothic" w:hAnsi="Century Gothic"/>
        </w:rPr>
      </w:pPr>
    </w:p>
    <w:p w14:paraId="1CA6869F" w14:textId="77777777" w:rsidR="00D55D37" w:rsidRDefault="00D55D37" w:rsidP="00B61EAB">
      <w:pPr>
        <w:spacing w:line="276" w:lineRule="auto"/>
        <w:ind w:firstLine="0"/>
        <w:rPr>
          <w:rFonts w:ascii="Century Gothic" w:hAnsi="Century Gothic"/>
        </w:rPr>
      </w:pPr>
    </w:p>
    <w:p w14:paraId="3B87323E" w14:textId="77777777" w:rsidR="00D55D37" w:rsidRDefault="00D55D37" w:rsidP="00B61EAB">
      <w:pPr>
        <w:spacing w:line="276" w:lineRule="auto"/>
        <w:ind w:firstLine="0"/>
        <w:rPr>
          <w:rFonts w:ascii="Century Gothic" w:hAnsi="Century Gothic"/>
        </w:rPr>
      </w:pPr>
    </w:p>
    <w:p w14:paraId="4C9F3C01" w14:textId="0DFC26D8" w:rsidR="00D55D37" w:rsidRDefault="00674C1D" w:rsidP="00D55D37">
      <w:pPr>
        <w:spacing w:line="276" w:lineRule="auto"/>
        <w:ind w:firstLine="0"/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t xml:space="preserve">Fdo. </w:t>
      </w:r>
      <w:r w:rsidR="00D55D37">
        <w:rPr>
          <w:rFonts w:ascii="Century Gothic" w:hAnsi="Century Gothic"/>
        </w:rPr>
        <w:t>D.</w:t>
      </w:r>
      <w:r w:rsidR="00717A4B">
        <w:rPr>
          <w:rFonts w:ascii="Century Gothic" w:hAnsi="Century Gothic"/>
        </w:rPr>
        <w:t>/Dª</w:t>
      </w:r>
      <w:r w:rsidR="00D55D37">
        <w:rPr>
          <w:rFonts w:ascii="Century Gothic" w:hAnsi="Century Gothic"/>
        </w:rPr>
        <w:t xml:space="preserve"> _____________________________________</w:t>
      </w:r>
    </w:p>
    <w:sectPr w:rsidR="00D55D37" w:rsidSect="0065122B">
      <w:headerReference w:type="default" r:id="rId7"/>
      <w:footerReference w:type="default" r:id="rId8"/>
      <w:endnotePr>
        <w:numFmt w:val="decimal"/>
      </w:endnotePr>
      <w:pgSz w:w="11905" w:h="16837" w:code="9"/>
      <w:pgMar w:top="1810" w:right="1418" w:bottom="1134" w:left="1418" w:header="1134" w:footer="808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F86E1" w14:textId="77777777" w:rsidR="002327D5" w:rsidRDefault="002327D5">
      <w:r>
        <w:separator/>
      </w:r>
    </w:p>
  </w:endnote>
  <w:endnote w:type="continuationSeparator" w:id="0">
    <w:p w14:paraId="7FEEFC7D" w14:textId="77777777" w:rsidR="002327D5" w:rsidRDefault="00232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D7F561-3443-FD49-A626-D714FF3B512F}"/>
    <w:embedBold r:id="rId2" w:fontKey="{C53F6839-D0C3-DD40-9108-599C8CC78992}"/>
    <w:embedItalic r:id="rId3" w:fontKey="{44EF319B-4D5B-214A-9AA3-22F7F153C10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943BC6D9-8FF9-BA45-9322-62C7FD1EE4B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1A038FD5-1266-2047-81BE-95F1B17DEBED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75B344CC-4740-FC45-B23D-D4A423161C48}"/>
    <w:embedBold r:id="rId7" w:fontKey="{11138A58-0FC5-B04C-BC50-CA1ACA841D0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11492579-3A73-0846-B48B-F7E86FC5D3D4}"/>
    <w:embedBold r:id="rId9" w:fontKey="{4D357A14-B09A-094C-8061-13B18CF9776F}"/>
  </w:font>
  <w:font w:name="Modern">
    <w:altName w:val="Cambria"/>
    <w:panose1 w:val="020B0604020202020204"/>
    <w:charset w:val="FF"/>
    <w:family w:val="roman"/>
    <w:notTrueType/>
    <w:pitch w:val="default"/>
    <w:sig w:usb0="00000003" w:usb1="00000000" w:usb2="00000000" w:usb3="00000000" w:csb0="00000000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  <w:embedBold r:id="rId11" w:fontKey="{42E7C21C-38EE-9146-938E-739A9E2A63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42E73BC3-5240-1B47-9AF7-CB10018422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2CCAF5F9-4D7E-1546-B0AF-CB9C676F02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02044C8A-6035-4643-A93F-E00E01C3AA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BCFFF8B1-D299-8948-A1AC-C2973A97F4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E50B9" w14:textId="77777777" w:rsidR="00D013DC" w:rsidRPr="007E23DA" w:rsidRDefault="00A070A9">
    <w:pPr>
      <w:pStyle w:val="Footer"/>
    </w:pPr>
    <w:r>
      <w:rPr>
        <w:noProof/>
        <w:snapToGrid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80ACD3">
              <wp:simplePos x="0" y="0"/>
              <wp:positionH relativeFrom="column">
                <wp:posOffset>-770255</wp:posOffset>
              </wp:positionH>
              <wp:positionV relativeFrom="paragraph">
                <wp:posOffset>331470</wp:posOffset>
              </wp:positionV>
              <wp:extent cx="6532880" cy="0"/>
              <wp:effectExtent l="0" t="0" r="0" b="0"/>
              <wp:wrapNone/>
              <wp:docPr id="2" name="Lin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53288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75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A3764E" id="Line 6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0.65pt,26.1pt" to="453.75pt,26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" strokecolor="#875900" strokeweight=".25pt">
              <o:lock v:ext="edit" shapetype="f"/>
            </v:line>
          </w:pict>
        </mc:Fallback>
      </mc:AlternateContent>
    </w:r>
    <w:r>
      <w:rPr>
        <w:noProof/>
        <w:snapToGrid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872DCBC">
              <wp:simplePos x="0" y="0"/>
              <wp:positionH relativeFrom="column">
                <wp:posOffset>-788670</wp:posOffset>
              </wp:positionH>
              <wp:positionV relativeFrom="paragraph">
                <wp:posOffset>252730</wp:posOffset>
              </wp:positionV>
              <wp:extent cx="6555740" cy="0"/>
              <wp:effectExtent l="0" t="0" r="0" b="0"/>
              <wp:wrapNone/>
              <wp:docPr id="1" name="Lin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55574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75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98A9FD" id="Line 67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2.1pt,19.9pt" to="454.1pt,19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" strokecolor="#875900" strokeweight=".25pt">
              <o:lock v:ext="edit" shapetype="f"/>
            </v:line>
          </w:pict>
        </mc:Fallback>
      </mc:AlternateContent>
    </w:r>
    <w:r w:rsidR="006F78C5">
      <w:rPr>
        <w:noProof/>
        <w:snapToGrid/>
      </w:rPr>
      <w:drawing>
        <wp:anchor distT="0" distB="0" distL="114300" distR="114300" simplePos="0" relativeHeight="251659264" behindDoc="1" locked="0" layoutInCell="1" allowOverlap="1" wp14:anchorId="698B2070" wp14:editId="19686A8A">
          <wp:simplePos x="0" y="0"/>
          <wp:positionH relativeFrom="column">
            <wp:posOffset>5873115</wp:posOffset>
          </wp:positionH>
          <wp:positionV relativeFrom="paragraph">
            <wp:posOffset>-549910</wp:posOffset>
          </wp:positionV>
          <wp:extent cx="528955" cy="898525"/>
          <wp:effectExtent l="19050" t="0" r="4445" b="0"/>
          <wp:wrapNone/>
          <wp:docPr id="60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 t="16338"/>
                  <a:stretch>
                    <a:fillRect/>
                  </a:stretch>
                </pic:blipFill>
                <pic:spPr bwMode="auto">
                  <a:xfrm>
                    <a:off x="0" y="0"/>
                    <a:ext cx="528955" cy="898525"/>
                  </a:xfrm>
                  <a:prstGeom prst="rect">
                    <a:avLst/>
                  </a:prstGeom>
                  <a:noFill/>
                  <a:ln w="9525"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A8B03" w14:textId="77777777" w:rsidR="002327D5" w:rsidRDefault="002327D5">
      <w:r>
        <w:separator/>
      </w:r>
    </w:p>
  </w:footnote>
  <w:footnote w:type="continuationSeparator" w:id="0">
    <w:p w14:paraId="0EFE32DA" w14:textId="77777777" w:rsidR="002327D5" w:rsidRDefault="00232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1F9D" w14:textId="77777777" w:rsidR="0093283A" w:rsidRDefault="00A070A9" w:rsidP="0093283A">
    <w:pPr>
      <w:tabs>
        <w:tab w:val="left" w:pos="4820"/>
      </w:tabs>
      <w:ind w:left="4820" w:right="-429" w:hanging="1134"/>
      <w:jc w:val="left"/>
      <w:rPr>
        <w:rFonts w:ascii="Century Gothic" w:hAnsi="Century Gothic"/>
        <w:b/>
      </w:rPr>
    </w:pPr>
    <w:r>
      <w:rPr>
        <w:noProof/>
        <w:snapToGrid/>
      </w:rPr>
      <mc:AlternateContent>
        <mc:Choice Requires="wpg">
          <w:drawing>
            <wp:anchor distT="0" distB="0" distL="114300" distR="114300" simplePos="0" relativeHeight="251655167" behindDoc="1" locked="0" layoutInCell="1" allowOverlap="1" wp14:anchorId="1364B501">
              <wp:simplePos x="0" y="0"/>
              <wp:positionH relativeFrom="column">
                <wp:posOffset>-363855</wp:posOffset>
              </wp:positionH>
              <wp:positionV relativeFrom="paragraph">
                <wp:posOffset>0</wp:posOffset>
              </wp:positionV>
              <wp:extent cx="2902585" cy="1744980"/>
              <wp:effectExtent l="0" t="0" r="0" b="0"/>
              <wp:wrapNone/>
              <wp:docPr id="3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02585" cy="1744980"/>
                        <a:chOff x="845" y="1134"/>
                        <a:chExt cx="4571" cy="2748"/>
                      </a:xfrm>
                    </wpg:grpSpPr>
                    <pic:pic xmlns:pic="http://schemas.openxmlformats.org/drawingml/2006/picture">
                      <pic:nvPicPr>
                        <pic:cNvPr id="4" name="Picture 74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79" t="1822"/>
                        <a:stretch>
                          <a:fillRect/>
                        </a:stretch>
                      </pic:blipFill>
                      <pic:spPr bwMode="auto">
                        <a:xfrm>
                          <a:off x="845" y="1134"/>
                          <a:ext cx="4571" cy="27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Rectangle 75"/>
                      <wps:cNvSpPr>
                        <a:spLocks/>
                      </wps:cNvSpPr>
                      <wps:spPr bwMode="auto">
                        <a:xfrm>
                          <a:off x="2085" y="1995"/>
                          <a:ext cx="2445" cy="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76"/>
                      <wps:cNvSpPr>
                        <a:spLocks/>
                      </wps:cNvSpPr>
                      <wps:spPr bwMode="auto">
                        <a:xfrm>
                          <a:off x="2085" y="3090"/>
                          <a:ext cx="2445" cy="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67EBE5" id="Group 77" o:spid="_x0000_s1026" style="position:absolute;margin-left:-28.65pt;margin-top:0;width:228.55pt;height:137.4pt;z-index:-251661313" coordorigin="845,1134" coordsize="4571,274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Va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" o:spid="_x0000_s1027" type="#_x0000_t75" style="position:absolute;left:845;top:1134;width:4571;height:27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">
                <v:imagedata r:id="rId2" o:title="" croptop="1194f" cropleft="3394f"/>
                <o:lock v:ext="edit" aspectratio="f"/>
              </v:shape>
              <v:rect id="Rectangle 75" o:spid="_x0000_s1028" style="position:absolute;left:2085;top:1995;width:2445;height:4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" strokecolor="white">
                <v:path arrowok="t"/>
              </v:rect>
              <v:rect id="Rectangle 76" o:spid="_x0000_s1029" style="position:absolute;left:2085;top:3090;width:2445;height:6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" strokecolor="white">
                <v:path arrowok="t"/>
              </v:rect>
            </v:group>
          </w:pict>
        </mc:Fallback>
      </mc:AlternateContent>
    </w:r>
    <w:r w:rsidR="00D013DC" w:rsidRPr="00D013DC">
      <w:rPr>
        <w:rFonts w:ascii="Century Gothic" w:hAnsi="Century Gothic"/>
      </w:rPr>
      <w:t>Para</w:t>
    </w:r>
    <w:r w:rsidR="00D013DC">
      <w:rPr>
        <w:rFonts w:ascii="Century Gothic" w:hAnsi="Century Gothic"/>
      </w:rPr>
      <w:t xml:space="preserve">:  </w:t>
    </w:r>
    <w:r w:rsidR="00D013DC">
      <w:rPr>
        <w:rFonts w:ascii="Century Gothic" w:hAnsi="Century Gothic"/>
      </w:rPr>
      <w:tab/>
    </w:r>
    <w:r w:rsidR="0093283A" w:rsidRPr="00D013DC">
      <w:rPr>
        <w:rFonts w:ascii="Century Gothic" w:hAnsi="Century Gothic"/>
        <w:b/>
      </w:rPr>
      <w:t>ESCUELA DE INGENIERÍAS INDUSTRIALES</w:t>
    </w:r>
  </w:p>
  <w:p w14:paraId="7F708779" w14:textId="77777777" w:rsidR="00D013DC" w:rsidRPr="00D013DC" w:rsidRDefault="0093283A" w:rsidP="00527C99">
    <w:pPr>
      <w:tabs>
        <w:tab w:val="left" w:pos="4820"/>
      </w:tabs>
      <w:ind w:left="4820" w:hanging="1134"/>
      <w:jc w:val="left"/>
      <w:rPr>
        <w:rFonts w:ascii="Century Gothic" w:hAnsi="Century Gothic"/>
        <w:b/>
      </w:rPr>
    </w:pPr>
    <w:r>
      <w:rPr>
        <w:rFonts w:ascii="Century Gothic" w:hAnsi="Century Gothic"/>
        <w:b/>
      </w:rPr>
      <w:tab/>
    </w:r>
    <w:r w:rsidR="00D013DC" w:rsidRPr="00D013DC">
      <w:rPr>
        <w:rFonts w:ascii="Century Gothic" w:hAnsi="Century Gothic"/>
        <w:b/>
      </w:rPr>
      <w:t xml:space="preserve">JUNTA ELECTORAL </w:t>
    </w:r>
  </w:p>
  <w:p w14:paraId="1B0A2B10" w14:textId="77777777" w:rsidR="00D013DC" w:rsidRPr="00D013DC" w:rsidRDefault="00D013DC" w:rsidP="00D013DC">
    <w:pPr>
      <w:tabs>
        <w:tab w:val="left" w:pos="4820"/>
      </w:tabs>
      <w:ind w:left="3686" w:firstLine="0"/>
      <w:jc w:val="left"/>
      <w:rPr>
        <w:rFonts w:ascii="Century Gothic" w:hAnsi="Century Gothic"/>
      </w:rPr>
    </w:pPr>
    <w:r>
      <w:rPr>
        <w:rFonts w:ascii="Century Gothic" w:hAnsi="Century Gothic"/>
      </w:rPr>
      <w:t xml:space="preserve">Asunto: </w:t>
    </w:r>
    <w:r>
      <w:rPr>
        <w:rFonts w:ascii="Century Gothic" w:hAnsi="Century Gothic"/>
      </w:rPr>
      <w:tab/>
    </w:r>
    <w:r w:rsidRPr="00D013DC">
      <w:rPr>
        <w:rFonts w:ascii="Century Gothic" w:hAnsi="Century Gothic"/>
        <w:b/>
      </w:rPr>
      <w:t>PRESENTACIÓN DE CANDIDATURA</w:t>
    </w:r>
  </w:p>
  <w:p w14:paraId="7022D343" w14:textId="77777777" w:rsidR="00D013DC" w:rsidRPr="00D013DC" w:rsidRDefault="00D013DC" w:rsidP="00E361D2">
    <w:pPr>
      <w:tabs>
        <w:tab w:val="left" w:pos="4820"/>
      </w:tabs>
      <w:ind w:left="4820" w:hanging="1134"/>
      <w:jc w:val="left"/>
      <w:rPr>
        <w:rFonts w:ascii="Century Gothic" w:hAnsi="Century Gothic"/>
      </w:rPr>
    </w:pPr>
    <w:r>
      <w:rPr>
        <w:rFonts w:ascii="Century Gothic" w:hAnsi="Century Gothic"/>
      </w:rPr>
      <w:tab/>
    </w:r>
    <w:r w:rsidR="00E361D2">
      <w:rPr>
        <w:rFonts w:ascii="Century Gothic" w:hAnsi="Century Gothic"/>
      </w:rPr>
      <w:t>Elecciones de</w:t>
    </w:r>
    <w:r w:rsidR="00674C1D">
      <w:rPr>
        <w:rFonts w:ascii="Century Gothic" w:hAnsi="Century Gothic"/>
      </w:rPr>
      <w:t xml:space="preserve"> estudiantes a Junta de Escuela</w:t>
    </w:r>
  </w:p>
  <w:p w14:paraId="030F9200" w14:textId="1A51EA5F" w:rsidR="00D013DC" w:rsidRPr="00D013DC" w:rsidRDefault="00D013DC" w:rsidP="00D013DC">
    <w:pPr>
      <w:tabs>
        <w:tab w:val="left" w:pos="4820"/>
      </w:tabs>
      <w:ind w:left="3686" w:firstLine="0"/>
      <w:jc w:val="left"/>
      <w:rPr>
        <w:rFonts w:ascii="Century Gothic" w:hAnsi="Century Gothic"/>
      </w:rPr>
    </w:pPr>
    <w:r>
      <w:rPr>
        <w:rFonts w:ascii="Century Gothic" w:hAnsi="Century Gothic"/>
      </w:rPr>
      <w:tab/>
    </w:r>
    <w:r w:rsidR="00BF6584">
      <w:rPr>
        <w:rFonts w:ascii="Century Gothic" w:hAnsi="Century Gothic"/>
      </w:rPr>
      <w:t>Curso 20</w:t>
    </w:r>
    <w:r w:rsidR="00900C63">
      <w:rPr>
        <w:rFonts w:ascii="Century Gothic" w:hAnsi="Century Gothic"/>
      </w:rPr>
      <w:t>2</w:t>
    </w:r>
    <w:r w:rsidR="00970F6F">
      <w:rPr>
        <w:rFonts w:ascii="Century Gothic" w:hAnsi="Century Gothic"/>
      </w:rPr>
      <w:t>2</w:t>
    </w:r>
    <w:r w:rsidR="00BF6584">
      <w:rPr>
        <w:rFonts w:ascii="Century Gothic" w:hAnsi="Century Gothic"/>
      </w:rPr>
      <w:t>/</w:t>
    </w:r>
    <w:r w:rsidR="0093283A">
      <w:rPr>
        <w:rFonts w:ascii="Century Gothic" w:hAnsi="Century Gothic"/>
      </w:rPr>
      <w:t>20</w:t>
    </w:r>
    <w:r w:rsidR="007D1B5B">
      <w:rPr>
        <w:rFonts w:ascii="Century Gothic" w:hAnsi="Century Gothic"/>
      </w:rPr>
      <w:t>2</w:t>
    </w:r>
    <w:r w:rsidR="00970F6F">
      <w:rPr>
        <w:rFonts w:ascii="Century Gothic" w:hAnsi="Century Gothic"/>
      </w:rPr>
      <w:t>3</w:t>
    </w:r>
  </w:p>
  <w:p w14:paraId="0760C9C5" w14:textId="77777777" w:rsidR="00D013DC" w:rsidRPr="00C63282" w:rsidRDefault="00D013DC">
    <w:pPr>
      <w:ind w:left="4800" w:right="-711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874AC"/>
    <w:multiLevelType w:val="multilevel"/>
    <w:tmpl w:val="98E0758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b/>
      </w:rPr>
    </w:lvl>
  </w:abstractNum>
  <w:abstractNum w:abstractNumId="1" w15:restartNumberingAfterBreak="0">
    <w:nsid w:val="06326D4D"/>
    <w:multiLevelType w:val="singleLevel"/>
    <w:tmpl w:val="4E8CC410"/>
    <w:lvl w:ilvl="0">
      <w:start w:val="1"/>
      <w:numFmt w:val="lowerLetter"/>
      <w:lvlText w:val="%1)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2" w15:restartNumberingAfterBreak="0">
    <w:nsid w:val="09134C8B"/>
    <w:multiLevelType w:val="singleLevel"/>
    <w:tmpl w:val="7E3057E6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" w15:restartNumberingAfterBreak="0">
    <w:nsid w:val="0C1533B9"/>
    <w:multiLevelType w:val="singleLevel"/>
    <w:tmpl w:val="EA2ACAAA"/>
    <w:lvl w:ilvl="0">
      <w:start w:val="4"/>
      <w:numFmt w:val="upperLetter"/>
      <w:lvlText w:val="%1."/>
      <w:lvlJc w:val="left"/>
      <w:pPr>
        <w:tabs>
          <w:tab w:val="num" w:pos="4140"/>
        </w:tabs>
        <w:ind w:left="4140" w:hanging="3285"/>
      </w:pPr>
      <w:rPr>
        <w:rFonts w:hint="default"/>
      </w:rPr>
    </w:lvl>
  </w:abstractNum>
  <w:abstractNum w:abstractNumId="4" w15:restartNumberingAfterBreak="0">
    <w:nsid w:val="1CAB13DF"/>
    <w:multiLevelType w:val="multilevel"/>
    <w:tmpl w:val="B284F4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b/>
      </w:rPr>
    </w:lvl>
  </w:abstractNum>
  <w:abstractNum w:abstractNumId="5" w15:restartNumberingAfterBreak="0">
    <w:nsid w:val="20353E68"/>
    <w:multiLevelType w:val="singleLevel"/>
    <w:tmpl w:val="C876FAE4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6" w15:restartNumberingAfterBreak="0">
    <w:nsid w:val="211A20AC"/>
    <w:multiLevelType w:val="singleLevel"/>
    <w:tmpl w:val="16202C6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7" w15:restartNumberingAfterBreak="0">
    <w:nsid w:val="230078A9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3B80744"/>
    <w:multiLevelType w:val="singleLevel"/>
    <w:tmpl w:val="EE84D36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C5E4B9D"/>
    <w:multiLevelType w:val="multilevel"/>
    <w:tmpl w:val="FA00556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b/>
      </w:rPr>
    </w:lvl>
  </w:abstractNum>
  <w:abstractNum w:abstractNumId="10" w15:restartNumberingAfterBreak="0">
    <w:nsid w:val="2DA83C6D"/>
    <w:multiLevelType w:val="singleLevel"/>
    <w:tmpl w:val="C96CA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1" w15:restartNumberingAfterBreak="0">
    <w:nsid w:val="30056CBE"/>
    <w:multiLevelType w:val="singleLevel"/>
    <w:tmpl w:val="FDA2F04C"/>
    <w:lvl w:ilvl="0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abstractNum w:abstractNumId="12" w15:restartNumberingAfterBreak="0">
    <w:nsid w:val="316F2D95"/>
    <w:multiLevelType w:val="hybridMultilevel"/>
    <w:tmpl w:val="18664A8E"/>
    <w:lvl w:ilvl="0" w:tplc="6452F80A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 w15:restartNumberingAfterBreak="0">
    <w:nsid w:val="3C8206F5"/>
    <w:multiLevelType w:val="singleLevel"/>
    <w:tmpl w:val="16202C6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3DC73DF3"/>
    <w:multiLevelType w:val="singleLevel"/>
    <w:tmpl w:val="16202C6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5" w15:restartNumberingAfterBreak="0">
    <w:nsid w:val="3E3F3757"/>
    <w:multiLevelType w:val="singleLevel"/>
    <w:tmpl w:val="884676EC"/>
    <w:lvl w:ilvl="0">
      <w:start w:val="1"/>
      <w:numFmt w:val="lowerRoman"/>
      <w:lvlText w:val="%1)"/>
      <w:lvlJc w:val="left"/>
      <w:pPr>
        <w:tabs>
          <w:tab w:val="num" w:pos="1785"/>
        </w:tabs>
        <w:ind w:left="1785" w:hanging="720"/>
      </w:pPr>
      <w:rPr>
        <w:rFonts w:hint="default"/>
      </w:rPr>
    </w:lvl>
  </w:abstractNum>
  <w:abstractNum w:abstractNumId="16" w15:restartNumberingAfterBreak="0">
    <w:nsid w:val="403C6EB6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430A1ED0"/>
    <w:multiLevelType w:val="singleLevel"/>
    <w:tmpl w:val="16202C6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8" w15:restartNumberingAfterBreak="0">
    <w:nsid w:val="43635CB9"/>
    <w:multiLevelType w:val="singleLevel"/>
    <w:tmpl w:val="DC34471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52E4921"/>
    <w:multiLevelType w:val="singleLevel"/>
    <w:tmpl w:val="16202C6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0" w15:restartNumberingAfterBreak="0">
    <w:nsid w:val="4C214A9A"/>
    <w:multiLevelType w:val="singleLevel"/>
    <w:tmpl w:val="72302C38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21" w15:restartNumberingAfterBreak="0">
    <w:nsid w:val="4C7C63A1"/>
    <w:multiLevelType w:val="singleLevel"/>
    <w:tmpl w:val="CAF6C606"/>
    <w:lvl w:ilvl="0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abstractNum w:abstractNumId="22" w15:restartNumberingAfterBreak="0">
    <w:nsid w:val="54297596"/>
    <w:multiLevelType w:val="singleLevel"/>
    <w:tmpl w:val="16202C6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3" w15:restartNumberingAfterBreak="0">
    <w:nsid w:val="58353364"/>
    <w:multiLevelType w:val="singleLevel"/>
    <w:tmpl w:val="16202C6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 w15:restartNumberingAfterBreak="0">
    <w:nsid w:val="5CFE3D53"/>
    <w:multiLevelType w:val="singleLevel"/>
    <w:tmpl w:val="CEAE5EF6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25" w15:restartNumberingAfterBreak="0">
    <w:nsid w:val="5DD7591F"/>
    <w:multiLevelType w:val="singleLevel"/>
    <w:tmpl w:val="64AC8624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26" w15:restartNumberingAfterBreak="0">
    <w:nsid w:val="67433E1C"/>
    <w:multiLevelType w:val="singleLevel"/>
    <w:tmpl w:val="16202C6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7" w15:restartNumberingAfterBreak="0">
    <w:nsid w:val="67A86A20"/>
    <w:multiLevelType w:val="singleLevel"/>
    <w:tmpl w:val="4E8CC410"/>
    <w:lvl w:ilvl="0">
      <w:start w:val="1"/>
      <w:numFmt w:val="lowerLetter"/>
      <w:lvlText w:val="%1)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28" w15:restartNumberingAfterBreak="0">
    <w:nsid w:val="69BB74B1"/>
    <w:multiLevelType w:val="singleLevel"/>
    <w:tmpl w:val="056416C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9" w15:restartNumberingAfterBreak="0">
    <w:nsid w:val="6C827BC4"/>
    <w:multiLevelType w:val="singleLevel"/>
    <w:tmpl w:val="ACE66F5E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30" w15:restartNumberingAfterBreak="0">
    <w:nsid w:val="6ED520BC"/>
    <w:multiLevelType w:val="singleLevel"/>
    <w:tmpl w:val="16202C6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1" w15:restartNumberingAfterBreak="0">
    <w:nsid w:val="6F8F08A8"/>
    <w:multiLevelType w:val="multilevel"/>
    <w:tmpl w:val="8190E38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5"/>
        </w:tabs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15"/>
        </w:tabs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570"/>
        </w:tabs>
        <w:ind w:left="6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85"/>
        </w:tabs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8640" w:hanging="1800"/>
      </w:pPr>
      <w:rPr>
        <w:rFonts w:hint="default"/>
      </w:rPr>
    </w:lvl>
  </w:abstractNum>
  <w:abstractNum w:abstractNumId="32" w15:restartNumberingAfterBreak="0">
    <w:nsid w:val="71936DAD"/>
    <w:multiLevelType w:val="singleLevel"/>
    <w:tmpl w:val="84CCF3F0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33" w15:restartNumberingAfterBreak="0">
    <w:nsid w:val="767A0A81"/>
    <w:multiLevelType w:val="singleLevel"/>
    <w:tmpl w:val="16202C6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4" w15:restartNumberingAfterBreak="0">
    <w:nsid w:val="7A6F3C34"/>
    <w:multiLevelType w:val="singleLevel"/>
    <w:tmpl w:val="16202C6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5" w15:restartNumberingAfterBreak="0">
    <w:nsid w:val="7F582B08"/>
    <w:multiLevelType w:val="singleLevel"/>
    <w:tmpl w:val="4E8CC410"/>
    <w:lvl w:ilvl="0">
      <w:start w:val="1"/>
      <w:numFmt w:val="lowerLetter"/>
      <w:lvlText w:val="%1)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num w:numId="1" w16cid:durableId="967973760">
    <w:abstractNumId w:val="6"/>
  </w:num>
  <w:num w:numId="2" w16cid:durableId="97680278">
    <w:abstractNumId w:val="17"/>
  </w:num>
  <w:num w:numId="3" w16cid:durableId="518853721">
    <w:abstractNumId w:val="23"/>
  </w:num>
  <w:num w:numId="4" w16cid:durableId="426855182">
    <w:abstractNumId w:val="19"/>
  </w:num>
  <w:num w:numId="5" w16cid:durableId="1272938140">
    <w:abstractNumId w:val="14"/>
  </w:num>
  <w:num w:numId="6" w16cid:durableId="267392230">
    <w:abstractNumId w:val="22"/>
  </w:num>
  <w:num w:numId="7" w16cid:durableId="942954904">
    <w:abstractNumId w:val="13"/>
  </w:num>
  <w:num w:numId="8" w16cid:durableId="1985545825">
    <w:abstractNumId w:val="10"/>
  </w:num>
  <w:num w:numId="9" w16cid:durableId="1690830761">
    <w:abstractNumId w:val="4"/>
  </w:num>
  <w:num w:numId="10" w16cid:durableId="2063676114">
    <w:abstractNumId w:val="31"/>
  </w:num>
  <w:num w:numId="11" w16cid:durableId="61758985">
    <w:abstractNumId w:val="9"/>
  </w:num>
  <w:num w:numId="12" w16cid:durableId="1778060732">
    <w:abstractNumId w:val="0"/>
  </w:num>
  <w:num w:numId="13" w16cid:durableId="937058910">
    <w:abstractNumId w:val="32"/>
  </w:num>
  <w:num w:numId="14" w16cid:durableId="460422787">
    <w:abstractNumId w:val="34"/>
  </w:num>
  <w:num w:numId="15" w16cid:durableId="722218664">
    <w:abstractNumId w:val="26"/>
  </w:num>
  <w:num w:numId="16" w16cid:durableId="130440137">
    <w:abstractNumId w:val="30"/>
  </w:num>
  <w:num w:numId="17" w16cid:durableId="2012100044">
    <w:abstractNumId w:val="33"/>
  </w:num>
  <w:num w:numId="18" w16cid:durableId="310983778">
    <w:abstractNumId w:val="5"/>
  </w:num>
  <w:num w:numId="19" w16cid:durableId="1733656208">
    <w:abstractNumId w:val="11"/>
  </w:num>
  <w:num w:numId="20" w16cid:durableId="741297797">
    <w:abstractNumId w:val="21"/>
  </w:num>
  <w:num w:numId="21" w16cid:durableId="809060432">
    <w:abstractNumId w:val="18"/>
  </w:num>
  <w:num w:numId="22" w16cid:durableId="65151945">
    <w:abstractNumId w:val="28"/>
  </w:num>
  <w:num w:numId="23" w16cid:durableId="503057861">
    <w:abstractNumId w:val="8"/>
  </w:num>
  <w:num w:numId="24" w16cid:durableId="2047484748">
    <w:abstractNumId w:val="20"/>
  </w:num>
  <w:num w:numId="25" w16cid:durableId="731928194">
    <w:abstractNumId w:val="24"/>
  </w:num>
  <w:num w:numId="26" w16cid:durableId="796025319">
    <w:abstractNumId w:val="2"/>
  </w:num>
  <w:num w:numId="27" w16cid:durableId="456796875">
    <w:abstractNumId w:val="15"/>
  </w:num>
  <w:num w:numId="28" w16cid:durableId="53092390">
    <w:abstractNumId w:val="3"/>
  </w:num>
  <w:num w:numId="29" w16cid:durableId="1807351972">
    <w:abstractNumId w:val="27"/>
  </w:num>
  <w:num w:numId="30" w16cid:durableId="1417243399">
    <w:abstractNumId w:val="1"/>
  </w:num>
  <w:num w:numId="31" w16cid:durableId="1515418308">
    <w:abstractNumId w:val="29"/>
  </w:num>
  <w:num w:numId="32" w16cid:durableId="2112583353">
    <w:abstractNumId w:val="35"/>
  </w:num>
  <w:num w:numId="33" w16cid:durableId="1711026779">
    <w:abstractNumId w:val="25"/>
  </w:num>
  <w:num w:numId="34" w16cid:durableId="1401169779">
    <w:abstractNumId w:val="12"/>
  </w:num>
  <w:num w:numId="35" w16cid:durableId="1561670257">
    <w:abstractNumId w:val="7"/>
  </w:num>
  <w:num w:numId="36" w16cid:durableId="6843095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embedTrueTypeFonts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EAB"/>
    <w:rsid w:val="00031E84"/>
    <w:rsid w:val="00117CFE"/>
    <w:rsid w:val="001253BB"/>
    <w:rsid w:val="00136550"/>
    <w:rsid w:val="00152C29"/>
    <w:rsid w:val="00154432"/>
    <w:rsid w:val="001555FB"/>
    <w:rsid w:val="001A370B"/>
    <w:rsid w:val="001C2EC6"/>
    <w:rsid w:val="002327D5"/>
    <w:rsid w:val="002436F6"/>
    <w:rsid w:val="0025122F"/>
    <w:rsid w:val="00251429"/>
    <w:rsid w:val="00262C87"/>
    <w:rsid w:val="002C6501"/>
    <w:rsid w:val="002D08CE"/>
    <w:rsid w:val="00300ADC"/>
    <w:rsid w:val="003029AB"/>
    <w:rsid w:val="0035199A"/>
    <w:rsid w:val="0036129E"/>
    <w:rsid w:val="00370BE6"/>
    <w:rsid w:val="00415941"/>
    <w:rsid w:val="0043799B"/>
    <w:rsid w:val="00441F7A"/>
    <w:rsid w:val="0045619D"/>
    <w:rsid w:val="00461965"/>
    <w:rsid w:val="00464076"/>
    <w:rsid w:val="00477A2D"/>
    <w:rsid w:val="004F2040"/>
    <w:rsid w:val="00527C99"/>
    <w:rsid w:val="005911C7"/>
    <w:rsid w:val="005A5D2A"/>
    <w:rsid w:val="005B022A"/>
    <w:rsid w:val="005D1CAD"/>
    <w:rsid w:val="0065122B"/>
    <w:rsid w:val="00674C1D"/>
    <w:rsid w:val="006F78C5"/>
    <w:rsid w:val="00717A4B"/>
    <w:rsid w:val="00741144"/>
    <w:rsid w:val="007731CD"/>
    <w:rsid w:val="007D02F7"/>
    <w:rsid w:val="007D1B5B"/>
    <w:rsid w:val="007E23DA"/>
    <w:rsid w:val="00863AF1"/>
    <w:rsid w:val="00865AA1"/>
    <w:rsid w:val="008824BF"/>
    <w:rsid w:val="008D431D"/>
    <w:rsid w:val="00900C63"/>
    <w:rsid w:val="0090373C"/>
    <w:rsid w:val="0093283A"/>
    <w:rsid w:val="00970F6F"/>
    <w:rsid w:val="009839AB"/>
    <w:rsid w:val="009C145A"/>
    <w:rsid w:val="009C5255"/>
    <w:rsid w:val="009D242B"/>
    <w:rsid w:val="00A070A9"/>
    <w:rsid w:val="00A335F8"/>
    <w:rsid w:val="00AB5F82"/>
    <w:rsid w:val="00AF267E"/>
    <w:rsid w:val="00B61EAB"/>
    <w:rsid w:val="00B71815"/>
    <w:rsid w:val="00B74064"/>
    <w:rsid w:val="00BD4A64"/>
    <w:rsid w:val="00BD61AD"/>
    <w:rsid w:val="00BF3F13"/>
    <w:rsid w:val="00BF6584"/>
    <w:rsid w:val="00C053E6"/>
    <w:rsid w:val="00C109B9"/>
    <w:rsid w:val="00C15CDB"/>
    <w:rsid w:val="00C20988"/>
    <w:rsid w:val="00C43F7C"/>
    <w:rsid w:val="00C5113F"/>
    <w:rsid w:val="00C63282"/>
    <w:rsid w:val="00C94398"/>
    <w:rsid w:val="00CE4C22"/>
    <w:rsid w:val="00D013DC"/>
    <w:rsid w:val="00D55D37"/>
    <w:rsid w:val="00DA0711"/>
    <w:rsid w:val="00DB05F2"/>
    <w:rsid w:val="00DB3DEA"/>
    <w:rsid w:val="00E361D2"/>
    <w:rsid w:val="00E46B3A"/>
    <w:rsid w:val="00E65F39"/>
    <w:rsid w:val="00EA2474"/>
    <w:rsid w:val="00EC4557"/>
    <w:rsid w:val="00EF09D8"/>
    <w:rsid w:val="00EF4924"/>
    <w:rsid w:val="00F703AA"/>
    <w:rsid w:val="00F91FC1"/>
    <w:rsid w:val="00FE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68557D"/>
  <w15:docId w15:val="{F5DA2C44-849F-46D8-836E-426FDC4A3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>
      <w:pPr>
        <w:spacing w:before="120" w:line="276" w:lineRule="auto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436F6"/>
    <w:pPr>
      <w:widowControl w:val="0"/>
      <w:tabs>
        <w:tab w:val="left" w:pos="5103"/>
      </w:tabs>
      <w:spacing w:line="360" w:lineRule="exact"/>
      <w:ind w:firstLine="454"/>
    </w:pPr>
    <w:rPr>
      <w:rFonts w:ascii="Century" w:hAnsi="Century"/>
      <w:snapToGrid w:val="0"/>
      <w:sz w:val="24"/>
    </w:rPr>
  </w:style>
  <w:style w:type="paragraph" w:styleId="Heading1">
    <w:name w:val="heading 1"/>
    <w:basedOn w:val="Normal"/>
    <w:next w:val="Normal"/>
    <w:qFormat/>
    <w:rsid w:val="00C20988"/>
    <w:pPr>
      <w:keepNext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outlineLvl w:val="0"/>
    </w:pPr>
    <w:rPr>
      <w:rFonts w:ascii="Century Gothic" w:hAnsi="Century Gothic"/>
      <w:b/>
      <w:sz w:val="18"/>
      <w:lang w:val="es-ES_tradnl"/>
    </w:rPr>
  </w:style>
  <w:style w:type="paragraph" w:styleId="Heading2">
    <w:name w:val="heading 2"/>
    <w:basedOn w:val="Normal"/>
    <w:next w:val="Normal"/>
    <w:qFormat/>
    <w:rsid w:val="00C20988"/>
    <w:pPr>
      <w:keepNext/>
      <w:ind w:left="1134"/>
      <w:outlineLvl w:val="1"/>
    </w:pPr>
    <w:rPr>
      <w:rFonts w:ascii="Century Gothic" w:hAnsi="Century Gothic"/>
      <w:b/>
      <w:sz w:val="18"/>
      <w:lang w:val="es-ES_tradnl"/>
    </w:rPr>
  </w:style>
  <w:style w:type="paragraph" w:styleId="Heading3">
    <w:name w:val="heading 3"/>
    <w:basedOn w:val="Normal"/>
    <w:next w:val="Normal"/>
    <w:qFormat/>
    <w:rsid w:val="00C20988"/>
    <w:pPr>
      <w:keepNext/>
      <w:spacing w:line="286" w:lineRule="auto"/>
      <w:ind w:left="1134"/>
      <w:outlineLvl w:val="2"/>
    </w:pPr>
    <w:rPr>
      <w:rFonts w:ascii="Modern" w:hAnsi="Modern"/>
      <w:b/>
      <w:sz w:val="12"/>
      <w:lang w:val="es-ES_tradnl"/>
    </w:rPr>
  </w:style>
  <w:style w:type="paragraph" w:styleId="Heading4">
    <w:name w:val="heading 4"/>
    <w:basedOn w:val="Normal"/>
    <w:next w:val="Normal"/>
    <w:qFormat/>
    <w:rsid w:val="00C20988"/>
    <w:pPr>
      <w:keepNext/>
      <w:tabs>
        <w:tab w:val="left" w:pos="-1440"/>
      </w:tabs>
      <w:spacing w:line="286" w:lineRule="auto"/>
      <w:ind w:left="5040" w:hanging="3906"/>
      <w:outlineLvl w:val="3"/>
    </w:pPr>
    <w:rPr>
      <w:rFonts w:ascii="Modern" w:hAnsi="Modern"/>
      <w:b/>
      <w:sz w:val="12"/>
      <w:lang w:val="es-ES_tradnl"/>
    </w:rPr>
  </w:style>
  <w:style w:type="paragraph" w:styleId="Heading5">
    <w:name w:val="heading 5"/>
    <w:basedOn w:val="Normal"/>
    <w:next w:val="Normal"/>
    <w:qFormat/>
    <w:rsid w:val="00C20988"/>
    <w:pPr>
      <w:keepNext/>
      <w:tabs>
        <w:tab w:val="left" w:pos="-1440"/>
      </w:tabs>
      <w:spacing w:line="286" w:lineRule="auto"/>
      <w:ind w:left="7200" w:hanging="6066"/>
      <w:outlineLvl w:val="4"/>
    </w:pPr>
    <w:rPr>
      <w:rFonts w:ascii="Univers" w:hAnsi="Univers"/>
      <w:b/>
      <w:sz w:val="12"/>
      <w:lang w:val="es-ES_tradnl"/>
    </w:rPr>
  </w:style>
  <w:style w:type="paragraph" w:styleId="Heading6">
    <w:name w:val="heading 6"/>
    <w:basedOn w:val="Normal"/>
    <w:next w:val="Normal"/>
    <w:qFormat/>
    <w:rsid w:val="00C20988"/>
    <w:pPr>
      <w:keepNext/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C20988"/>
    <w:pPr>
      <w:keepNext/>
      <w:tabs>
        <w:tab w:val="left" w:pos="4253"/>
        <w:tab w:val="left" w:pos="4820"/>
      </w:tabs>
      <w:spacing w:line="286" w:lineRule="auto"/>
      <w:ind w:right="-711"/>
      <w:jc w:val="center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C20988"/>
    <w:pPr>
      <w:keepNext/>
      <w:outlineLvl w:val="7"/>
    </w:pPr>
    <w:rPr>
      <w:u w:val="single"/>
    </w:rPr>
  </w:style>
  <w:style w:type="paragraph" w:styleId="Heading9">
    <w:name w:val="heading 9"/>
    <w:basedOn w:val="Normal"/>
    <w:next w:val="Normal"/>
    <w:qFormat/>
    <w:rsid w:val="00C20988"/>
    <w:pPr>
      <w:keepNext/>
      <w:tabs>
        <w:tab w:val="left" w:pos="4253"/>
        <w:tab w:val="left" w:pos="4820"/>
      </w:tabs>
      <w:ind w:left="4253" w:right="-711"/>
      <w:outlineLvl w:val="8"/>
    </w:pPr>
    <w:rPr>
      <w:rFonts w:ascii="Times New Roman" w:hAnsi="Times New Roman"/>
      <w:i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C20988"/>
  </w:style>
  <w:style w:type="paragraph" w:styleId="BodyText">
    <w:name w:val="Body Text"/>
    <w:basedOn w:val="Normal"/>
    <w:rsid w:val="00C20988"/>
    <w:pPr>
      <w:tabs>
        <w:tab w:val="left" w:pos="851"/>
      </w:tabs>
    </w:pPr>
    <w:rPr>
      <w:rFonts w:ascii="Times New Roman" w:hAnsi="Times New Roman"/>
      <w:sz w:val="20"/>
    </w:rPr>
  </w:style>
  <w:style w:type="character" w:styleId="Hyperlink">
    <w:name w:val="Hyperlink"/>
    <w:basedOn w:val="DefaultParagraphFont"/>
    <w:rsid w:val="00C20988"/>
    <w:rPr>
      <w:color w:val="0000FF"/>
      <w:u w:val="single"/>
    </w:rPr>
  </w:style>
  <w:style w:type="character" w:styleId="FollowedHyperlink">
    <w:name w:val="FollowedHyperlink"/>
    <w:basedOn w:val="DefaultParagraphFont"/>
    <w:rsid w:val="00C20988"/>
    <w:rPr>
      <w:color w:val="800080"/>
      <w:u w:val="single"/>
    </w:rPr>
  </w:style>
  <w:style w:type="paragraph" w:styleId="BodyText2">
    <w:name w:val="Body Text 2"/>
    <w:basedOn w:val="Normal"/>
    <w:rsid w:val="00C20988"/>
    <w:pPr>
      <w:tabs>
        <w:tab w:val="left" w:pos="851"/>
      </w:tabs>
    </w:pPr>
  </w:style>
  <w:style w:type="paragraph" w:styleId="DocumentMap">
    <w:name w:val="Document Map"/>
    <w:basedOn w:val="Normal"/>
    <w:semiHidden/>
    <w:rsid w:val="00C20988"/>
    <w:pPr>
      <w:shd w:val="clear" w:color="auto" w:fill="000080"/>
    </w:pPr>
    <w:rPr>
      <w:rFonts w:ascii="Tahoma" w:hAnsi="Tahoma"/>
    </w:rPr>
  </w:style>
  <w:style w:type="paragraph" w:styleId="BodyTextIndent">
    <w:name w:val="Body Text Indent"/>
    <w:basedOn w:val="Normal"/>
    <w:rsid w:val="00C20988"/>
    <w:pPr>
      <w:ind w:left="5040"/>
    </w:pPr>
  </w:style>
  <w:style w:type="paragraph" w:styleId="BodyText3">
    <w:name w:val="Body Text 3"/>
    <w:basedOn w:val="Normal"/>
    <w:rsid w:val="00C20988"/>
    <w:pPr>
      <w:jc w:val="center"/>
    </w:pPr>
    <w:rPr>
      <w:b/>
    </w:rPr>
  </w:style>
  <w:style w:type="paragraph" w:styleId="BlockText">
    <w:name w:val="Block Text"/>
    <w:basedOn w:val="Normal"/>
    <w:rsid w:val="00C20988"/>
    <w:pPr>
      <w:tabs>
        <w:tab w:val="left" w:pos="851"/>
        <w:tab w:val="left" w:pos="5387"/>
      </w:tabs>
      <w:ind w:left="855" w:right="-711"/>
    </w:pPr>
    <w:rPr>
      <w:rFonts w:ascii="Times New Roman" w:hAnsi="Times New Roman"/>
    </w:rPr>
  </w:style>
  <w:style w:type="paragraph" w:styleId="BodyTextIndent2">
    <w:name w:val="Body Text Indent 2"/>
    <w:basedOn w:val="Normal"/>
    <w:rsid w:val="00C20988"/>
    <w:pPr>
      <w:ind w:firstLine="720"/>
    </w:pPr>
  </w:style>
  <w:style w:type="paragraph" w:styleId="Header">
    <w:name w:val="header"/>
    <w:basedOn w:val="Normal"/>
    <w:rsid w:val="00C20988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rsid w:val="00C20988"/>
    <w:pPr>
      <w:tabs>
        <w:tab w:val="center" w:pos="4252"/>
        <w:tab w:val="right" w:pos="8504"/>
      </w:tabs>
    </w:pPr>
  </w:style>
  <w:style w:type="character" w:styleId="PageNumber">
    <w:name w:val="page number"/>
    <w:basedOn w:val="DefaultParagraphFont"/>
    <w:rsid w:val="00C20988"/>
  </w:style>
  <w:style w:type="paragraph" w:customStyle="1" w:styleId="Firma2">
    <w:name w:val="Firma2"/>
    <w:basedOn w:val="Normal"/>
    <w:rsid w:val="002D08CE"/>
    <w:pPr>
      <w:tabs>
        <w:tab w:val="clear" w:pos="5103"/>
      </w:tabs>
      <w:spacing w:before="1300"/>
      <w:ind w:left="5103" w:firstLine="0"/>
      <w:contextualSpacing/>
    </w:pPr>
  </w:style>
  <w:style w:type="table" w:styleId="TableGrid">
    <w:name w:val="Table Grid"/>
    <w:basedOn w:val="TableNormal"/>
    <w:rsid w:val="00BF3F1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14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pe\Lupe\Secretari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C:\Users\lupe\Lupe\Secretario.dot</Template>
  <TotalTime>3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Excmo</vt:lpstr>
    </vt:vector>
  </TitlesOfParts>
  <Company>UNIVERSIDAD DE EXTREMADURA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Excmo</dc:title>
  <dc:creator>lupe</dc:creator>
  <cp:lastModifiedBy>SILVIA  ROMÁN SUERO</cp:lastModifiedBy>
  <cp:revision>3</cp:revision>
  <cp:lastPrinted>2015-11-06T10:30:00Z</cp:lastPrinted>
  <dcterms:created xsi:type="dcterms:W3CDTF">2022-10-13T19:27:00Z</dcterms:created>
  <dcterms:modified xsi:type="dcterms:W3CDTF">2022-10-13T19:28:00Z</dcterms:modified>
</cp:coreProperties>
</file>